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955" w:rsidRPr="00360DC8" w:rsidRDefault="006B40C0" w:rsidP="00E36955">
      <w:pPr>
        <w:jc w:val="center"/>
        <w:rPr>
          <w:rFonts w:ascii="HfW precursive" w:hAnsi="HfW precursive"/>
          <w:b/>
          <w:bCs/>
          <w:noProof/>
          <w:sz w:val="28"/>
          <w:szCs w:val="28"/>
          <w:u w:val="single"/>
          <w:lang w:eastAsia="en-GB" w:bidi="he-IL"/>
        </w:rPr>
      </w:pPr>
      <w:r>
        <w:rPr>
          <w:noProof/>
          <w:lang w:eastAsia="en-GB" w:bidi="he-IL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6496050</wp:posOffset>
            </wp:positionH>
            <wp:positionV relativeFrom="paragraph">
              <wp:posOffset>28575</wp:posOffset>
            </wp:positionV>
            <wp:extent cx="19431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88" y="21257"/>
                <wp:lineTo x="2138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955" w:rsidRPr="00360DC8">
        <w:rPr>
          <w:noProof/>
          <w:u w:val="single"/>
          <w:lang w:eastAsia="en-GB" w:bidi="he-IL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8867775</wp:posOffset>
            </wp:positionH>
            <wp:positionV relativeFrom="paragraph">
              <wp:posOffset>0</wp:posOffset>
            </wp:positionV>
            <wp:extent cx="83820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109" y="21268"/>
                <wp:lineTo x="2110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955" w:rsidRPr="00360DC8">
        <w:rPr>
          <w:rFonts w:ascii="HfW precursive" w:hAnsi="HfW precursive"/>
          <w:b/>
          <w:bCs/>
          <w:noProof/>
          <w:sz w:val="28"/>
          <w:szCs w:val="28"/>
          <w:u w:val="single"/>
          <w:lang w:eastAsia="en-GB" w:bidi="he-IL"/>
        </w:rPr>
        <w:t xml:space="preserve">ANCIENT EGYPT knowledge Organiser – Acorns </w:t>
      </w:r>
      <w:r w:rsidR="00360DC8">
        <w:rPr>
          <w:rFonts w:ascii="HfW precursive" w:hAnsi="HfW precursive"/>
          <w:b/>
          <w:bCs/>
          <w:noProof/>
          <w:sz w:val="28"/>
          <w:szCs w:val="28"/>
          <w:u w:val="single"/>
          <w:lang w:eastAsia="en-GB" w:bidi="he-IL"/>
        </w:rPr>
        <w:t>Class</w:t>
      </w:r>
    </w:p>
    <w:p w:rsidR="00E36955" w:rsidRDefault="00E36955" w:rsidP="00E36955">
      <w:pPr>
        <w:rPr>
          <w:noProof/>
          <w:lang w:eastAsia="en-GB" w:bidi="he-IL"/>
        </w:rPr>
      </w:pPr>
      <w:bookmarkStart w:id="0" w:name="_GoBack"/>
      <w:bookmarkEnd w:id="0"/>
      <w:r>
        <w:rPr>
          <w:noProof/>
          <w:lang w:eastAsia="en-GB" w:bidi="he-IL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236220</wp:posOffset>
            </wp:positionV>
            <wp:extent cx="5905500" cy="30194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7A6" w:rsidRDefault="00360DC8" w:rsidP="00E36955">
      <w:r>
        <w:rPr>
          <w:noProof/>
          <w:lang w:eastAsia="en-GB" w:bidi="he-IL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644525</wp:posOffset>
            </wp:positionV>
            <wp:extent cx="3562350" cy="24193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955" w:rsidRDefault="00E36955"/>
    <w:p w:rsidR="00E36955" w:rsidRDefault="00360DC8">
      <w:r>
        <w:rPr>
          <w:noProof/>
          <w:lang w:eastAsia="en-GB" w:bidi="he-IL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7670165</wp:posOffset>
            </wp:positionH>
            <wp:positionV relativeFrom="paragraph">
              <wp:posOffset>2695575</wp:posOffset>
            </wp:positionV>
            <wp:extent cx="2133600" cy="253809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 w:bidi="he-IL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2429510</wp:posOffset>
            </wp:positionV>
            <wp:extent cx="7981950" cy="23241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955" w:rsidRDefault="00E36955"/>
    <w:p w:rsidR="00E36955" w:rsidRDefault="00360DC8">
      <w:r>
        <w:rPr>
          <w:noProof/>
          <w:lang w:eastAsia="en-GB" w:bidi="he-IL"/>
        </w:rPr>
        <w:lastRenderedPageBreak/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1943100</wp:posOffset>
            </wp:positionV>
            <wp:extent cx="2971800" cy="1891787"/>
            <wp:effectExtent l="0" t="0" r="0" b="0"/>
            <wp:wrapThrough wrapText="bothSides">
              <wp:wrapPolygon edited="0">
                <wp:start x="0" y="0"/>
                <wp:lineTo x="0" y="21317"/>
                <wp:lineTo x="21462" y="21317"/>
                <wp:lineTo x="2146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9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 w:bidi="he-IL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6772275</wp:posOffset>
            </wp:positionH>
            <wp:positionV relativeFrom="paragraph">
              <wp:posOffset>45720</wp:posOffset>
            </wp:positionV>
            <wp:extent cx="3095625" cy="45339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 w:bidi="he-IL"/>
        </w:rPr>
        <w:drawing>
          <wp:anchor distT="0" distB="0" distL="114300" distR="114300" simplePos="0" relativeHeight="251694592" behindDoc="0" locked="0" layoutInCell="1" allowOverlap="1" wp14:anchorId="12B6FBC2" wp14:editId="10E4EA17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3220993" cy="15906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99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 w:bidi="he-IL"/>
        </w:rPr>
        <w:drawing>
          <wp:anchor distT="0" distB="0" distL="114300" distR="114300" simplePos="0" relativeHeight="251692544" behindDoc="0" locked="0" layoutInCell="1" allowOverlap="1" wp14:anchorId="26E2D006" wp14:editId="66534141">
            <wp:simplePos x="0" y="0"/>
            <wp:positionH relativeFrom="column">
              <wp:posOffset>3442970</wp:posOffset>
            </wp:positionH>
            <wp:positionV relativeFrom="paragraph">
              <wp:posOffset>19050</wp:posOffset>
            </wp:positionV>
            <wp:extent cx="3109595" cy="36671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DC8" w:rsidRDefault="00360DC8" w:rsidP="00360DC8">
      <w:r>
        <w:rPr>
          <w:noProof/>
          <w:lang w:eastAsia="en-GB" w:bidi="he-IL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6991350</wp:posOffset>
            </wp:positionH>
            <wp:positionV relativeFrom="paragraph">
              <wp:posOffset>2716530</wp:posOffset>
            </wp:positionV>
            <wp:extent cx="2550795" cy="1733550"/>
            <wp:effectExtent l="0" t="0" r="1905" b="0"/>
            <wp:wrapTight wrapText="bothSides">
              <wp:wrapPolygon edited="0">
                <wp:start x="0" y="0"/>
                <wp:lineTo x="0" y="21363"/>
                <wp:lineTo x="21455" y="21363"/>
                <wp:lineTo x="2145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 w:bidi="he-IL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2002155</wp:posOffset>
            </wp:positionV>
            <wp:extent cx="4181475" cy="24384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 w:bidi="he-IL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1991360</wp:posOffset>
                </wp:positionV>
                <wp:extent cx="2171700" cy="23336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333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DC8" w:rsidRPr="00360DC8" w:rsidRDefault="00360DC8" w:rsidP="00360DC8">
                            <w:pPr>
                              <w:jc w:val="center"/>
                              <w:rPr>
                                <w:rFonts w:ascii="HfW precursive" w:hAnsi="HfW precursive"/>
                              </w:rPr>
                            </w:pPr>
                            <w:r w:rsidRPr="00360DC8">
                              <w:rPr>
                                <w:rFonts w:ascii="HfW precursive" w:hAnsi="HfW precursive"/>
                              </w:rPr>
                              <w:t>Ancient Egyptians used a process called mummification to preserve dead bodies because it was believed that the body would be needed in the after-life. Only richer people could afford to be made into mummies.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7.25pt;margin-top:156.8pt;width:171pt;height:183.7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ADrVgIAAOUEAAAOAAAAZHJzL2Uyb0RvYy54bWysVNtu2zAMfR+wfxD0vtpx0nQz4hRdug0D&#10;ugvW7gMYWY6NyaInKbHTrx8lOW6wFXsY5gdBEsmjw0PSq+uhVewgjW1QF3x2kXImtcCy0buCf394&#10;/+o1Z9aBLkGhlgU/Ssuv1y9frPoulxnWqEppGIFom/ddwWvnujxJrKhlC/YCO6nJWKFpwdHR7JLS&#10;QE/orUqyNF0mPZqyMyiktXR7G418HfCrSgr3paqsdEwVnLi5sJqwbv2arFeQ7wx0dSNGGvAPLFpo&#10;ND06Qd2CA7Y3zR9QbSMMWqzchcA2wapqhAw5UDaz9Lds7mvoZMiFxLHdJJP9f7Di8+GrYU1Z8Gx2&#10;xZmGlor0IAfH3uLAMq9P39mc3O47cnQDXVOdQ662u0PxwzKNmxr0Tt4Yg30toSR+Mx+ZnIVGHOtB&#10;tv0nLOkZ2DsMQENlWi8eycEInep0nGrjqQi6JHqzq5RMgmzZfD5fZpfhDchP4Z2x7oPElvlNwQ0V&#10;P8DD4c46Twfyk4t/TWm/er7vdBn6wEGj4p5cvTkk4DmP7N1RyRj6TVakmucVpfD9KjfKsANQp4EQ&#10;UrtlNNVQynh9mdI3kg4d7iMCL6UJ0CNXjVIT9ijz89gxodHfh8rQ7lNw+jdiMXiKCC+jdlNw22g0&#10;zwEoFytLTKP/SaQojS+4G7YD4fvtFssjFdxgnDv6T9CmRvPIWU8zV3D7cw9GcqY+amqaN7PFwg9p&#10;OCwurzI6mHPL9twCWhBUwR1ncbtxYbB9MhpvqLmqJpT9iclIlmYpqD7OvR/W83Pwevo7rX8BAAD/&#10;/wMAUEsDBBQABgAIAAAAIQDZGmjQ3wAAAAwBAAAPAAAAZHJzL2Rvd25yZXYueG1sTI/BTsMwDIbv&#10;SLxDZCRuLC2l0dY1nSamcUOIwWW3rDFtReNESbaWtyc7wdH+P/3+XG9mM7IL+jBYkpAvMmBIrdUD&#10;dRI+P/YPS2AhKtJqtIQSfjDAprm9qVWl7UTveDnEjqUSCpWS0MfoKs5D26NRYWEdUsq+rDcqptF3&#10;XHs1pXIz8scsE9yogdKFXjl87rH9PpyNhMkdW8ffXvbhdRtWu2nnRVl6Ke/v5u0aWMQ5/sFw1U/q&#10;0CSnkz2TDmyUIFZPZUIlFHkhgF2JrBBpdUrZMs+BNzX//0TzCwAA//8DAFBLAQItABQABgAIAAAA&#10;IQC2gziS/gAAAOEBAAATAAAAAAAAAAAAAAAAAAAAAABbQ29udGVudF9UeXBlc10ueG1sUEsBAi0A&#10;FAAGAAgAAAAhADj9If/WAAAAlAEAAAsAAAAAAAAAAAAAAAAALwEAAF9yZWxzLy5yZWxzUEsBAi0A&#10;FAAGAAgAAAAhAPeIAOtWAgAA5QQAAA4AAAAAAAAAAAAAAAAALgIAAGRycy9lMm9Eb2MueG1sUEsB&#10;Ai0AFAAGAAgAAAAhANkaaNDfAAAADAEAAA8AAAAAAAAAAAAAAAAAsAQAAGRycy9kb3ducmV2Lnht&#10;bFBLBQYAAAAABAAEAPMAAAC8BQAAAAA=&#10;" fillcolor="#f79646 [3209]" strokecolor="#974706 [1609]" strokeweight="2pt">
                <v:textbox>
                  <w:txbxContent>
                    <w:p w:rsidR="00360DC8" w:rsidRPr="00360DC8" w:rsidRDefault="00360DC8" w:rsidP="00360DC8">
                      <w:pPr>
                        <w:jc w:val="center"/>
                        <w:rPr>
                          <w:rFonts w:ascii="HfW precursive" w:hAnsi="HfW precursive"/>
                        </w:rPr>
                      </w:pPr>
                      <w:r w:rsidRPr="00360DC8">
                        <w:rPr>
                          <w:rFonts w:ascii="HfW precursive" w:hAnsi="HfW precursive"/>
                        </w:rPr>
                        <w:t>Ancient Egyptians used a process called mummification to preserve dead bodies because it was believed that the body would be needed in the after-life. Only richer people could afford to be made into mummies.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6955" w:rsidRDefault="00E36955"/>
    <w:sectPr w:rsidR="00E36955" w:rsidSect="00360D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955"/>
    <w:rsid w:val="00360DC8"/>
    <w:rsid w:val="006B40C0"/>
    <w:rsid w:val="00D727A6"/>
    <w:rsid w:val="00E3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520A8"/>
  <w15:chartTrackingRefBased/>
  <w15:docId w15:val="{0BC4403E-3177-41F2-B5FA-53A96D664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B34729A6</Template>
  <TotalTime>28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Heater</dc:creator>
  <cp:keywords/>
  <dc:description/>
  <cp:lastModifiedBy>Jodie Heater</cp:lastModifiedBy>
  <cp:revision>4</cp:revision>
  <dcterms:created xsi:type="dcterms:W3CDTF">2021-04-18T14:41:00Z</dcterms:created>
  <dcterms:modified xsi:type="dcterms:W3CDTF">2021-04-18T15:09:00Z</dcterms:modified>
</cp:coreProperties>
</file>